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D76E8" w14:textId="3259186A" w:rsidR="00504BB1" w:rsidRDefault="009D62BB">
      <w:pPr>
        <w:rPr>
          <w:rFonts w:ascii="Courier New" w:hAnsi="Courier New" w:cs="Courier New"/>
          <w:color w:val="566062"/>
          <w:w w:val="95"/>
          <w:position w:val="1"/>
          <w:sz w:val="31"/>
          <w:szCs w:val="31"/>
        </w:rPr>
      </w:pPr>
      <w:r>
        <w:rPr>
          <w:rFonts w:ascii="Courier New" w:hAnsi="Courier New" w:cs="Courier New"/>
          <w:b/>
          <w:color w:val="697474"/>
          <w:w w:val="95"/>
          <w:sz w:val="31"/>
          <w:szCs w:val="31"/>
        </w:rPr>
        <w:t>2026</w:t>
      </w:r>
      <w:r w:rsidR="00174DFF">
        <w:rPr>
          <w:rFonts w:ascii="Courier New" w:hAnsi="Courier New" w:cs="Courier New"/>
          <w:b/>
          <w:color w:val="697474"/>
          <w:w w:val="95"/>
          <w:sz w:val="31"/>
          <w:szCs w:val="31"/>
        </w:rPr>
        <w:t xml:space="preserve"> </w:t>
      </w:r>
      <w:r w:rsidR="00504BB1">
        <w:rPr>
          <w:rFonts w:ascii="Courier New" w:hAnsi="Courier New" w:cs="Courier New"/>
          <w:color w:val="697474"/>
          <w:w w:val="95"/>
          <w:sz w:val="31"/>
          <w:szCs w:val="31"/>
        </w:rPr>
        <w:tab/>
      </w:r>
      <w:r w:rsidR="00504BB1">
        <w:rPr>
          <w:rFonts w:ascii="Courier New" w:hAnsi="Courier New" w:cs="Courier New"/>
          <w:color w:val="697474"/>
          <w:w w:val="95"/>
          <w:sz w:val="31"/>
          <w:szCs w:val="31"/>
        </w:rPr>
        <w:tab/>
      </w:r>
      <w:r w:rsidR="00504BB1" w:rsidRPr="001D0D11">
        <w:rPr>
          <w:rFonts w:ascii="Arial" w:hAnsi="Arial" w:cs="Arial"/>
          <w:b/>
          <w:color w:val="566062"/>
          <w:w w:val="95"/>
          <w:position w:val="1"/>
          <w:sz w:val="23"/>
          <w:szCs w:val="23"/>
        </w:rPr>
        <w:t>CRIMINAL</w:t>
      </w:r>
      <w:r w:rsidR="00504BB1" w:rsidRPr="001D0D11">
        <w:rPr>
          <w:rFonts w:ascii="Arial" w:hAnsi="Arial" w:cs="Arial"/>
          <w:b/>
          <w:color w:val="566062"/>
          <w:spacing w:val="22"/>
          <w:w w:val="95"/>
          <w:position w:val="1"/>
          <w:sz w:val="23"/>
          <w:szCs w:val="23"/>
        </w:rPr>
        <w:t xml:space="preserve"> </w:t>
      </w:r>
      <w:r w:rsidR="00504BB1" w:rsidRPr="001D0D11">
        <w:rPr>
          <w:rFonts w:ascii="Arial" w:hAnsi="Arial" w:cs="Arial"/>
          <w:b/>
          <w:color w:val="566062"/>
          <w:w w:val="95"/>
          <w:position w:val="1"/>
          <w:sz w:val="23"/>
          <w:szCs w:val="23"/>
        </w:rPr>
        <w:t>CASE</w:t>
      </w:r>
      <w:r w:rsidR="00504BB1" w:rsidRPr="001D0D11">
        <w:rPr>
          <w:rFonts w:ascii="Arial" w:hAnsi="Arial" w:cs="Arial"/>
          <w:b/>
          <w:color w:val="566062"/>
          <w:spacing w:val="6"/>
          <w:w w:val="95"/>
          <w:position w:val="1"/>
          <w:sz w:val="23"/>
          <w:szCs w:val="23"/>
        </w:rPr>
        <w:t xml:space="preserve"> </w:t>
      </w:r>
      <w:r w:rsidR="00504BB1" w:rsidRPr="001D0D11">
        <w:rPr>
          <w:rFonts w:ascii="Arial" w:hAnsi="Arial" w:cs="Arial"/>
          <w:b/>
          <w:color w:val="566062"/>
          <w:w w:val="95"/>
          <w:position w:val="1"/>
          <w:sz w:val="23"/>
          <w:szCs w:val="23"/>
        </w:rPr>
        <w:t>SCHEDULING</w:t>
      </w:r>
      <w:r w:rsidR="00504BB1" w:rsidRPr="001D0D11">
        <w:rPr>
          <w:rFonts w:ascii="Arial" w:hAnsi="Arial" w:cs="Arial"/>
          <w:b/>
          <w:color w:val="566062"/>
          <w:spacing w:val="44"/>
          <w:w w:val="95"/>
          <w:position w:val="1"/>
          <w:sz w:val="23"/>
          <w:szCs w:val="23"/>
        </w:rPr>
        <w:t xml:space="preserve"> </w:t>
      </w:r>
      <w:r w:rsidR="00504BB1" w:rsidRPr="001D0D11">
        <w:rPr>
          <w:rFonts w:ascii="Arial" w:hAnsi="Arial" w:cs="Arial"/>
          <w:b/>
          <w:color w:val="566062"/>
          <w:w w:val="95"/>
          <w:position w:val="1"/>
          <w:sz w:val="23"/>
          <w:szCs w:val="23"/>
        </w:rPr>
        <w:t xml:space="preserve">CALENDAR  </w:t>
      </w:r>
      <w:r w:rsidR="00504BB1" w:rsidRPr="001D0D11">
        <w:rPr>
          <w:rFonts w:ascii="Arial" w:hAnsi="Arial" w:cs="Arial"/>
          <w:b/>
          <w:color w:val="566062"/>
          <w:spacing w:val="27"/>
          <w:w w:val="95"/>
          <w:position w:val="1"/>
          <w:sz w:val="23"/>
          <w:szCs w:val="23"/>
        </w:rPr>
        <w:t xml:space="preserve"> </w:t>
      </w:r>
      <w:r w:rsidR="000205B6">
        <w:rPr>
          <w:rFonts w:ascii="Arial" w:hAnsi="Arial" w:cs="Arial"/>
          <w:color w:val="697474"/>
          <w:w w:val="95"/>
          <w:position w:val="1"/>
          <w:sz w:val="10"/>
          <w:szCs w:val="10"/>
        </w:rPr>
        <w:t>29</w:t>
      </w:r>
      <w:r w:rsidR="00477A8C">
        <w:rPr>
          <w:rFonts w:ascii="Arial" w:hAnsi="Arial" w:cs="Arial"/>
          <w:color w:val="697474"/>
          <w:w w:val="95"/>
          <w:position w:val="1"/>
          <w:sz w:val="10"/>
          <w:szCs w:val="10"/>
        </w:rPr>
        <w:t>74R34</w:t>
      </w:r>
      <w:r w:rsidR="00504BB1">
        <w:rPr>
          <w:rFonts w:ascii="Arial" w:hAnsi="Arial" w:cs="Arial"/>
          <w:color w:val="697474"/>
          <w:w w:val="95"/>
          <w:position w:val="1"/>
          <w:sz w:val="10"/>
          <w:szCs w:val="10"/>
        </w:rPr>
        <w:tab/>
      </w:r>
      <w:r w:rsidR="00504BB1">
        <w:rPr>
          <w:rFonts w:ascii="Arial" w:hAnsi="Arial" w:cs="Arial"/>
          <w:color w:val="697474"/>
          <w:w w:val="95"/>
          <w:position w:val="1"/>
          <w:sz w:val="10"/>
          <w:szCs w:val="10"/>
        </w:rPr>
        <w:tab/>
      </w:r>
      <w:r w:rsidR="00504BB1">
        <w:rPr>
          <w:rFonts w:ascii="Arial" w:hAnsi="Arial" w:cs="Arial"/>
          <w:color w:val="697474"/>
          <w:w w:val="95"/>
          <w:position w:val="1"/>
          <w:sz w:val="10"/>
          <w:szCs w:val="10"/>
        </w:rPr>
        <w:tab/>
      </w:r>
      <w:r w:rsidR="00504BB1">
        <w:rPr>
          <w:rFonts w:ascii="Arial" w:hAnsi="Arial" w:cs="Arial"/>
          <w:color w:val="697474"/>
          <w:w w:val="95"/>
          <w:position w:val="1"/>
          <w:sz w:val="10"/>
          <w:szCs w:val="10"/>
        </w:rPr>
        <w:tab/>
      </w:r>
      <w:r>
        <w:rPr>
          <w:rFonts w:ascii="Courier New" w:hAnsi="Courier New" w:cs="Courier New"/>
          <w:b/>
          <w:color w:val="697474"/>
          <w:w w:val="95"/>
          <w:sz w:val="31"/>
          <w:szCs w:val="31"/>
        </w:rPr>
        <w:t>2026</w:t>
      </w:r>
    </w:p>
    <w:tbl>
      <w:tblPr>
        <w:tblW w:w="0" w:type="auto"/>
        <w:tblInd w:w="8028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2"/>
      </w:tblGrid>
      <w:tr w:rsidR="001D0D11" w14:paraId="38DBF2F4" w14:textId="77777777" w:rsidTr="009B4A2B">
        <w:tc>
          <w:tcPr>
            <w:tcW w:w="3708" w:type="dxa"/>
          </w:tcPr>
          <w:p w14:paraId="3C8797EB" w14:textId="77777777" w:rsidR="001D0D11" w:rsidRPr="009B4A2B" w:rsidRDefault="001D0D11" w:rsidP="009B4A2B">
            <w:pPr>
              <w:jc w:val="right"/>
              <w:rPr>
                <w:rFonts w:ascii="Arial" w:hAnsi="Arial" w:cs="Arial"/>
                <w:b/>
                <w:color w:val="566062"/>
                <w:w w:val="95"/>
                <w:position w:val="1"/>
                <w:sz w:val="23"/>
                <w:szCs w:val="23"/>
              </w:rPr>
            </w:pPr>
          </w:p>
        </w:tc>
      </w:tr>
    </w:tbl>
    <w:p w14:paraId="690459A6" w14:textId="77777777" w:rsidR="00504BB1" w:rsidRPr="00D202A1" w:rsidRDefault="001D0D11" w:rsidP="001D0D11">
      <w:pPr>
        <w:jc w:val="right"/>
        <w:rPr>
          <w:rFonts w:ascii="Arial" w:hAnsi="Arial" w:cs="Arial"/>
          <w:b/>
          <w:color w:val="566062"/>
          <w:w w:val="95"/>
          <w:position w:val="1"/>
          <w:sz w:val="18"/>
          <w:szCs w:val="18"/>
        </w:rPr>
      </w:pPr>
      <w:r w:rsidRPr="00D202A1">
        <w:rPr>
          <w:rFonts w:ascii="Arial" w:hAnsi="Arial" w:cs="Arial"/>
          <w:b/>
          <w:color w:val="566062"/>
          <w:w w:val="95"/>
          <w:position w:val="1"/>
          <w:sz w:val="18"/>
          <w:szCs w:val="18"/>
        </w:rPr>
        <w:t xml:space="preserve"> </w:t>
      </w:r>
      <w:r w:rsidR="00504BB1" w:rsidRPr="00D202A1">
        <w:rPr>
          <w:rFonts w:ascii="Arial" w:hAnsi="Arial" w:cs="Arial"/>
          <w:b/>
          <w:color w:val="566062"/>
          <w:w w:val="95"/>
          <w:position w:val="1"/>
          <w:sz w:val="18"/>
          <w:szCs w:val="18"/>
        </w:rPr>
        <w:t>(Case NO.)</w:t>
      </w:r>
      <w:r w:rsidR="00504BB1" w:rsidRPr="00D202A1">
        <w:rPr>
          <w:rFonts w:ascii="Arial" w:hAnsi="Arial" w:cs="Arial"/>
          <w:b/>
          <w:color w:val="566062"/>
          <w:w w:val="95"/>
          <w:position w:val="1"/>
          <w:sz w:val="18"/>
          <w:szCs w:val="18"/>
        </w:rPr>
        <w:tab/>
      </w:r>
      <w:r w:rsidR="00504BB1" w:rsidRPr="00D202A1">
        <w:rPr>
          <w:rFonts w:ascii="Arial" w:hAnsi="Arial" w:cs="Arial"/>
          <w:b/>
          <w:color w:val="566062"/>
          <w:w w:val="95"/>
          <w:position w:val="1"/>
          <w:sz w:val="18"/>
          <w:szCs w:val="18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172"/>
        <w:gridCol w:w="582"/>
        <w:gridCol w:w="479"/>
        <w:gridCol w:w="478"/>
        <w:gridCol w:w="481"/>
        <w:gridCol w:w="481"/>
        <w:gridCol w:w="478"/>
        <w:gridCol w:w="481"/>
        <w:gridCol w:w="581"/>
        <w:gridCol w:w="581"/>
        <w:gridCol w:w="202"/>
        <w:gridCol w:w="276"/>
        <w:gridCol w:w="481"/>
        <w:gridCol w:w="481"/>
        <w:gridCol w:w="478"/>
        <w:gridCol w:w="481"/>
        <w:gridCol w:w="2327"/>
      </w:tblGrid>
      <w:tr w:rsidR="00504BB1" w:rsidRPr="001D0D11" w14:paraId="0E3597FF" w14:textId="77777777" w:rsidTr="00A72CC6">
        <w:tc>
          <w:tcPr>
            <w:tcW w:w="6996" w:type="dxa"/>
            <w:gridSpan w:val="11"/>
          </w:tcPr>
          <w:p w14:paraId="66F01B6E" w14:textId="77777777" w:rsidR="00504BB1" w:rsidRPr="009B4A2B" w:rsidRDefault="00504BB1" w:rsidP="00504BB1">
            <w:pPr>
              <w:rPr>
                <w:rFonts w:ascii="Arial" w:hAnsi="Arial" w:cs="Arial"/>
                <w:b/>
                <w:color w:val="566062"/>
                <w:w w:val="95"/>
                <w:position w:val="1"/>
                <w:sz w:val="23"/>
                <w:szCs w:val="23"/>
              </w:rPr>
            </w:pP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3"/>
                <w:szCs w:val="23"/>
              </w:rPr>
              <w:t>INSTRUCTIONS:</w:t>
            </w:r>
          </w:p>
        </w:tc>
        <w:tc>
          <w:tcPr>
            <w:tcW w:w="4524" w:type="dxa"/>
            <w:gridSpan w:val="6"/>
          </w:tcPr>
          <w:p w14:paraId="24593AE8" w14:textId="77777777" w:rsidR="00504BB1" w:rsidRPr="009B4A2B" w:rsidRDefault="00504BB1" w:rsidP="00504BB1">
            <w:pPr>
              <w:rPr>
                <w:rFonts w:ascii="Arial" w:hAnsi="Arial" w:cs="Arial"/>
                <w:b/>
                <w:color w:val="566062"/>
                <w:w w:val="95"/>
                <w:position w:val="1"/>
                <w:sz w:val="23"/>
                <w:szCs w:val="23"/>
              </w:rPr>
            </w:pPr>
          </w:p>
        </w:tc>
      </w:tr>
      <w:tr w:rsidR="00504BB1" w:rsidRPr="001D0D11" w14:paraId="066202EB" w14:textId="77777777" w:rsidTr="00A72CC6">
        <w:tc>
          <w:tcPr>
            <w:tcW w:w="6996" w:type="dxa"/>
            <w:gridSpan w:val="11"/>
          </w:tcPr>
          <w:p w14:paraId="3914D094" w14:textId="77777777" w:rsidR="00504BB1" w:rsidRPr="009B4A2B" w:rsidRDefault="00504BB1" w:rsidP="00504BB1">
            <w:pPr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>OFFICERS:</w:t>
            </w:r>
          </w:p>
        </w:tc>
        <w:tc>
          <w:tcPr>
            <w:tcW w:w="4524" w:type="dxa"/>
            <w:gridSpan w:val="6"/>
          </w:tcPr>
          <w:p w14:paraId="6E92876B" w14:textId="77777777" w:rsidR="00504BB1" w:rsidRPr="009B4A2B" w:rsidRDefault="00504BB1" w:rsidP="00504BB1">
            <w:pPr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>ASSISTANT DISTRICT ATTORNEYS:</w:t>
            </w:r>
          </w:p>
        </w:tc>
      </w:tr>
      <w:tr w:rsidR="00504BB1" w:rsidRPr="001D0D11" w14:paraId="6EB88D77" w14:textId="77777777" w:rsidTr="00A72CC6">
        <w:tc>
          <w:tcPr>
            <w:tcW w:w="6996" w:type="dxa"/>
            <w:gridSpan w:val="11"/>
          </w:tcPr>
          <w:p w14:paraId="7916AC56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1. Write your name in the margin closest to each</w:t>
            </w:r>
          </w:p>
        </w:tc>
        <w:tc>
          <w:tcPr>
            <w:tcW w:w="4524" w:type="dxa"/>
            <w:gridSpan w:val="6"/>
          </w:tcPr>
          <w:p w14:paraId="75DE5D91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When possible</w: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>, do not schedule:</w:t>
            </w:r>
          </w:p>
        </w:tc>
      </w:tr>
      <w:tr w:rsidR="00504BB1" w:rsidRPr="001D0D11" w14:paraId="79B3FAB5" w14:textId="77777777" w:rsidTr="00A72CC6">
        <w:tc>
          <w:tcPr>
            <w:tcW w:w="6996" w:type="dxa"/>
            <w:gridSpan w:val="11"/>
          </w:tcPr>
          <w:p w14:paraId="39180FEF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of your vacation periods as follows:</w:t>
            </w:r>
          </w:p>
        </w:tc>
        <w:tc>
          <w:tcPr>
            <w:tcW w:w="4524" w:type="dxa"/>
            <w:gridSpan w:val="6"/>
          </w:tcPr>
          <w:p w14:paraId="6B28077B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a. During officer’s vacations.</w:t>
            </w:r>
          </w:p>
        </w:tc>
      </w:tr>
      <w:tr w:rsidR="00504BB1" w:rsidRPr="001D0D11" w14:paraId="1975F161" w14:textId="77777777" w:rsidTr="00A72CC6">
        <w:tc>
          <w:tcPr>
            <w:tcW w:w="6996" w:type="dxa"/>
            <w:gridSpan w:val="11"/>
          </w:tcPr>
          <w:p w14:paraId="08A5E9DE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2. Draw a line through your vacation days.</w:t>
            </w:r>
          </w:p>
          <w:p w14:paraId="6009A3B7" w14:textId="77777777" w:rsidR="00C411E8" w:rsidRPr="009B4A2B" w:rsidRDefault="00C411E8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 xml:space="preserve">(i.e. </w:t>
            </w:r>
            <w:r w:rsidRPr="009B4A2B">
              <w:rPr>
                <w:rFonts w:ascii="Arial" w:hAnsi="Arial" w:cs="Arial"/>
                <w:strike/>
                <w:color w:val="566062"/>
                <w:w w:val="95"/>
                <w:position w:val="1"/>
                <w:sz w:val="20"/>
                <w:szCs w:val="20"/>
              </w:rPr>
              <w:t xml:space="preserve">7 8 9 10 11 </w:t>
            </w:r>
            <w:r w:rsidR="000205B6">
              <w:rPr>
                <w:rFonts w:ascii="Arial" w:hAnsi="Arial" w:cs="Arial"/>
                <w:strike/>
                <w:color w:val="566062"/>
                <w:w w:val="95"/>
                <w:position w:val="1"/>
                <w:sz w:val="20"/>
                <w:szCs w:val="20"/>
              </w:rPr>
              <w:t>11</w:t>
            </w:r>
            <w:r w:rsidRPr="009B4A2B">
              <w:rPr>
                <w:rFonts w:ascii="Arial" w:hAnsi="Arial" w:cs="Arial"/>
                <w:strike/>
                <w:color w:val="566062"/>
                <w:w w:val="95"/>
                <w:position w:val="1"/>
                <w:sz w:val="20"/>
                <w:szCs w:val="20"/>
              </w:rPr>
              <w:t xml:space="preserve"> </w:t>
            </w:r>
            <w:r w:rsidR="000205B6">
              <w:rPr>
                <w:rFonts w:ascii="Arial" w:hAnsi="Arial" w:cs="Arial"/>
                <w:strike/>
                <w:color w:val="566062"/>
                <w:w w:val="95"/>
                <w:position w:val="1"/>
                <w:sz w:val="20"/>
                <w:szCs w:val="20"/>
              </w:rPr>
              <w:t>12</w:t>
            </w: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)</w:t>
            </w:r>
          </w:p>
        </w:tc>
        <w:tc>
          <w:tcPr>
            <w:tcW w:w="4524" w:type="dxa"/>
            <w:gridSpan w:val="6"/>
          </w:tcPr>
          <w:p w14:paraId="6CDA9AEA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b. Early shift in the morning or late shift in the afternoon.</w:t>
            </w:r>
          </w:p>
        </w:tc>
      </w:tr>
      <w:tr w:rsidR="00504BB1" w:rsidRPr="001D0D11" w14:paraId="12D3554A" w14:textId="77777777" w:rsidTr="00A72CC6">
        <w:tc>
          <w:tcPr>
            <w:tcW w:w="6996" w:type="dxa"/>
            <w:gridSpan w:val="11"/>
          </w:tcPr>
          <w:p w14:paraId="5CB9DF24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 xml:space="preserve">3. Officer in charge, </w:t>
            </w:r>
            <w:r w:rsidR="000F17E8"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please indicate</w:t>
            </w: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 xml:space="preserve"> your shift.</w:t>
            </w:r>
          </w:p>
        </w:tc>
        <w:tc>
          <w:tcPr>
            <w:tcW w:w="4524" w:type="dxa"/>
            <w:gridSpan w:val="6"/>
          </w:tcPr>
          <w:p w14:paraId="61B25E2A" w14:textId="77777777" w:rsidR="00504BB1" w:rsidRPr="009B4A2B" w:rsidRDefault="00504BB1" w:rsidP="00504BB1">
            <w:pPr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color w:val="566062"/>
                <w:w w:val="95"/>
                <w:position w:val="1"/>
                <w:sz w:val="20"/>
                <w:szCs w:val="20"/>
              </w:rPr>
              <w:t>c. During the felony team’s intake weeks.</w:t>
            </w:r>
          </w:p>
        </w:tc>
      </w:tr>
      <w:tr w:rsidR="00504BB1" w:rsidRPr="001D0D11" w14:paraId="191ED6AB" w14:textId="77777777" w:rsidTr="00A72CC6">
        <w:tc>
          <w:tcPr>
            <w:tcW w:w="6996" w:type="dxa"/>
            <w:gridSpan w:val="11"/>
          </w:tcPr>
          <w:p w14:paraId="507BBE2A" w14:textId="77777777" w:rsidR="00504BB1" w:rsidRPr="009B4A2B" w:rsidRDefault="001D0D11" w:rsidP="00504BB1">
            <w:pPr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</w:pP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 xml:space="preserve">DAY </w: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instrText xml:space="preserve"> FORMCHECKBOX </w:instrTex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separate"/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end"/>
            </w:r>
            <w:bookmarkEnd w:id="0"/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 xml:space="preserve"> </w:t>
            </w:r>
            <w:r w:rsidR="00C411E8"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 xml:space="preserve">   </w: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 xml:space="preserve">EARLY </w: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instrText xml:space="preserve"> FORMCHECKBOX </w:instrTex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separate"/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end"/>
            </w:r>
            <w:bookmarkEnd w:id="1"/>
            <w:r w:rsidR="00C411E8"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 xml:space="preserve">    </w: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t xml:space="preserve">LATE </w: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instrText xml:space="preserve"> FORMCHECKBOX </w:instrText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separate"/>
            </w:r>
            <w:r w:rsidRPr="009B4A2B">
              <w:rPr>
                <w:rFonts w:ascii="Arial" w:hAnsi="Arial" w:cs="Arial"/>
                <w:b/>
                <w:color w:val="566062"/>
                <w:w w:val="95"/>
                <w:position w:val="1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524" w:type="dxa"/>
            <w:gridSpan w:val="6"/>
          </w:tcPr>
          <w:p w14:paraId="363B39A2" w14:textId="77777777" w:rsidR="00504BB1" w:rsidRPr="009B4A2B" w:rsidRDefault="00504BB1" w:rsidP="00504BB1">
            <w:pPr>
              <w:rPr>
                <w:rFonts w:ascii="Arial" w:hAnsi="Arial" w:cs="Arial"/>
                <w:b/>
                <w:color w:val="566062"/>
                <w:w w:val="95"/>
                <w:position w:val="1"/>
                <w:sz w:val="23"/>
                <w:szCs w:val="23"/>
              </w:rPr>
            </w:pPr>
          </w:p>
        </w:tc>
      </w:tr>
      <w:tr w:rsidR="00BC02E5" w14:paraId="5D709281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F1E174A" w14:textId="77777777" w:rsidR="00C411E8" w:rsidRDefault="00C411E8" w:rsidP="001D0D11"/>
        </w:tc>
        <w:tc>
          <w:tcPr>
            <w:tcW w:w="58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070626D" w14:textId="77777777" w:rsidR="00C411E8" w:rsidRPr="009B4A2B" w:rsidRDefault="007E7E00" w:rsidP="001D0D1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Sun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27CC2B2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M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745EB01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0552BA8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W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E788F87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TH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227383F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5A5B767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179E7A0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S</w:t>
            </w:r>
            <w:r w:rsidR="007E7E00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B7AC9B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M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D659B17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DFB8099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W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4812CC0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TH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A9E79F2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B91B98" w14:textId="77777777" w:rsidR="00C411E8" w:rsidRPr="009B4A2B" w:rsidRDefault="00C411E8" w:rsidP="001D0D11">
            <w:pPr>
              <w:rPr>
                <w:b/>
                <w:sz w:val="18"/>
                <w:szCs w:val="18"/>
              </w:rPr>
            </w:pPr>
            <w:r w:rsidRPr="009B4A2B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4647886" w14:textId="77777777" w:rsidR="00C411E8" w:rsidRDefault="00C411E8" w:rsidP="001D0D11"/>
        </w:tc>
      </w:tr>
      <w:tr w:rsidR="004B5193" w14:paraId="74A1FB29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B1594C" w14:textId="77777777" w:rsidR="00477A8C" w:rsidRDefault="00477A8C" w:rsidP="001D0D11"/>
        </w:tc>
        <w:tc>
          <w:tcPr>
            <w:tcW w:w="3460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8BB8ACF" w14:textId="77777777" w:rsidR="00477A8C" w:rsidRPr="009B4A2B" w:rsidRDefault="00477A8C" w:rsidP="001D0D11">
            <w:pPr>
              <w:rPr>
                <w:b/>
              </w:rPr>
            </w:pPr>
            <w:r w:rsidRPr="009B4A2B">
              <w:rPr>
                <w:b/>
              </w:rPr>
              <w:t>JANUARY</w:t>
            </w:r>
          </w:p>
        </w:tc>
        <w:tc>
          <w:tcPr>
            <w:tcW w:w="3561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DC8E4A4" w14:textId="77777777" w:rsidR="00477A8C" w:rsidRPr="009B4A2B" w:rsidRDefault="00477A8C" w:rsidP="001D0D11">
            <w:pPr>
              <w:rPr>
                <w:b/>
              </w:rPr>
            </w:pPr>
            <w:r w:rsidRPr="009B4A2B">
              <w:rPr>
                <w:b/>
              </w:rPr>
              <w:t>JULY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83F51" w14:textId="77777777" w:rsidR="00477A8C" w:rsidRDefault="00477A8C" w:rsidP="001D0D11"/>
        </w:tc>
      </w:tr>
      <w:tr w:rsidR="00BC02E5" w14:paraId="06501BB7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D53F3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FA5517" w14:textId="77777777" w:rsidR="00C411E8" w:rsidRPr="009B4A2B" w:rsidRDefault="005174D5" w:rsidP="009B4A2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C9F1598" w14:textId="77777777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E0C3193" w14:textId="77777777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4D6A792" w14:textId="1F0A6238" w:rsidR="00C411E8" w:rsidRPr="009B4A2B" w:rsidRDefault="00C411E8" w:rsidP="00BA6B9C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9E77DB4" w14:textId="3B7FBE5D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0CE515B" w14:textId="3287E9FE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410A3" w14:textId="6543A600" w:rsidR="00C411E8" w:rsidRPr="009B4A2B" w:rsidRDefault="009D62BB" w:rsidP="00015B7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CF0B5E" w14:textId="77777777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33F3D9EF" w14:textId="77777777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FC75ED" w14:textId="71796D75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C44BF3D" w14:textId="0F4D2259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4698591" w14:textId="250B2917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F35CFA2" w14:textId="3FA47E25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6B7063" w14:textId="184D0B2F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36D98" w14:textId="77777777" w:rsidR="00C411E8" w:rsidRDefault="00C411E8" w:rsidP="001D0D11"/>
        </w:tc>
      </w:tr>
      <w:tr w:rsidR="00BC02E5" w14:paraId="33C280CD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43F77F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7AAFEF" w14:textId="26686161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9BC33C5" w14:textId="1A8DF938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41B0580" w14:textId="03C3EF05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BAEDFEE" w14:textId="58821D82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ED1A4E5" w14:textId="73543FF7" w:rsidR="00C411E8" w:rsidRPr="009B4A2B" w:rsidRDefault="009D62BB" w:rsidP="005174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BAFD390" w14:textId="281D4018" w:rsidR="00C411E8" w:rsidRPr="009B4A2B" w:rsidRDefault="009D62BB" w:rsidP="00BA6B9C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540425" w14:textId="31BAD50A" w:rsidR="00C411E8" w:rsidRPr="009B4A2B" w:rsidRDefault="009D62BB" w:rsidP="00BA6B9C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2FC833" w14:textId="0A103C8B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59200E50" w14:textId="1A7A8658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D1FF56" w14:textId="04DFAE03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C3D4BC7" w14:textId="2B49DC5C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690DA5A" w14:textId="0C749C26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E1565FE" w14:textId="713F0924" w:rsidR="00C411E8" w:rsidRPr="009B4A2B" w:rsidRDefault="00A16F56" w:rsidP="009B4A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F69D10" w14:textId="550473A1" w:rsidR="00C411E8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1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F435D9" w14:textId="77777777" w:rsidR="00C411E8" w:rsidRDefault="00C411E8" w:rsidP="001D0D11"/>
        </w:tc>
      </w:tr>
      <w:tr w:rsidR="00BC02E5" w14:paraId="7FCC4959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D41071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878778" w14:textId="769D2434" w:rsidR="00C411E8" w:rsidRPr="009B4A2B" w:rsidRDefault="0014214C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364E29B" w14:textId="0798DA33" w:rsidR="00C411E8" w:rsidRPr="009B4A2B" w:rsidRDefault="0014214C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0563040" w14:textId="6A4B52FE" w:rsidR="00C411E8" w:rsidRPr="009B4A2B" w:rsidRDefault="0014214C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585B5DB" w14:textId="4E1E3E7C" w:rsidR="00C411E8" w:rsidRPr="009B4A2B" w:rsidRDefault="0014214C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59E6BA7" w14:textId="0D7502FE" w:rsidR="00C411E8" w:rsidRPr="009B4A2B" w:rsidRDefault="0014214C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9949805" w14:textId="75865032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98D40E" w14:textId="1C4F77B1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7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0BE791" w14:textId="4C4896D5" w:rsidR="00C411E8" w:rsidRPr="009B4A2B" w:rsidRDefault="00A16F56" w:rsidP="00C6548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01BF6E49" w14:textId="05B168C0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F69A5F" w14:textId="2DBBA263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A8CFCAA" w14:textId="5AD906C3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DC5E18B" w14:textId="43253FE5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B6A7EE4" w14:textId="35DB08FE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92D228" w14:textId="7D9B5D54" w:rsidR="00C411E8" w:rsidRPr="009B4A2B" w:rsidRDefault="00BC02E5" w:rsidP="00174D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8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9546DC" w14:textId="77777777" w:rsidR="00C411E8" w:rsidRDefault="00C411E8" w:rsidP="001D0D11"/>
        </w:tc>
      </w:tr>
      <w:tr w:rsidR="00BC02E5" w14:paraId="3A39EA61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26DCF5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F78621" w14:textId="7933E70E" w:rsidR="00C411E8" w:rsidRPr="009B4A2B" w:rsidRDefault="0014214C" w:rsidP="00517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8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EE1AC1B" w14:textId="795499BE" w:rsidR="00C411E8" w:rsidRPr="009B4A2B" w:rsidRDefault="009D62BB" w:rsidP="00BA6B9C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294550F" w14:textId="7FCB77C3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F9004B4" w14:textId="111562C0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31148BB" w14:textId="70719E90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91FF186" w14:textId="21675B09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814F02" w14:textId="752CFFDA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4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C0FBCE" w14:textId="4514DBE7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3689063F" w14:textId="110F7BE8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C174D4" w14:textId="21F9D044" w:rsidR="00C411E8" w:rsidRPr="009B4A2B" w:rsidRDefault="00A16F56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5ABCFF8" w14:textId="28CAA284" w:rsidR="00C411E8" w:rsidRPr="009B4A2B" w:rsidRDefault="00A16F56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B56269A" w14:textId="4A37C818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3139CB0" w14:textId="0D593EA4" w:rsidR="00C411E8" w:rsidRPr="009B4A2B" w:rsidRDefault="00A16F56" w:rsidP="00174DF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6EF55D" w14:textId="205FFF3C" w:rsidR="00C411E8" w:rsidRPr="009B4A2B" w:rsidRDefault="00A16F56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5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C7BA10" w14:textId="77777777" w:rsidR="00C411E8" w:rsidRDefault="00C411E8" w:rsidP="001D0D11"/>
        </w:tc>
      </w:tr>
      <w:tr w:rsidR="00BC02E5" w14:paraId="14F30C1E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E15AA9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125FF3EB" w14:textId="3D0E00F8" w:rsidR="00C411E8" w:rsidRPr="005C1948" w:rsidRDefault="0014214C" w:rsidP="00BA6B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61D2EC7" w14:textId="2F97D051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89848CF" w14:textId="47CF45AA" w:rsidR="00C411E8" w:rsidRPr="009B4A2B" w:rsidRDefault="0014214C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52DEFBC" w14:textId="0BBC8B7F" w:rsidR="00C411E8" w:rsidRPr="009B4A2B" w:rsidRDefault="0014214C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E52E486" w14:textId="4FAF4C87" w:rsidR="00C411E8" w:rsidRPr="009B4A2B" w:rsidRDefault="009D62BB" w:rsidP="00BA6B9C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D15D1CE" w14:textId="1164E332" w:rsidR="00C411E8" w:rsidRPr="009B4A2B" w:rsidRDefault="0014214C" w:rsidP="009B4A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9D62BB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91E9FAE" w14:textId="72FB7CD3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6E0B9DF" w14:textId="373123F9" w:rsidR="00C411E8" w:rsidRPr="005174D5" w:rsidRDefault="00A16F56" w:rsidP="008210E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6474373" w14:textId="24A338B1" w:rsidR="00C411E8" w:rsidRPr="005174D5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7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6F38FC2" w14:textId="5C83D5BB" w:rsidR="00C411E8" w:rsidRPr="009B4A2B" w:rsidRDefault="00BC02E5" w:rsidP="008210E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8DEDE6A" w14:textId="0BF5B22B" w:rsidR="00C411E8" w:rsidRPr="009B4A2B" w:rsidRDefault="009D62BB" w:rsidP="008210E4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90779A6" w14:textId="63B45466" w:rsidR="00C411E8" w:rsidRPr="009B4A2B" w:rsidRDefault="009D62BB" w:rsidP="008210E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ED2B9C9" w14:textId="3D5753F4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52E1DC0" w14:textId="77777777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381E66" w14:textId="77777777" w:rsidR="00C411E8" w:rsidRDefault="00C411E8" w:rsidP="001D0D11"/>
        </w:tc>
      </w:tr>
      <w:tr w:rsidR="004B5193" w14:paraId="16B699FD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24A54D" w14:textId="77777777" w:rsidR="007D00B7" w:rsidRDefault="007D00B7" w:rsidP="001D0D11"/>
        </w:tc>
        <w:tc>
          <w:tcPr>
            <w:tcW w:w="3460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7E662F9" w14:textId="77777777" w:rsidR="007D00B7" w:rsidRPr="009B4A2B" w:rsidRDefault="007D00B7" w:rsidP="001D0D11">
            <w:pPr>
              <w:rPr>
                <w:b/>
              </w:rPr>
            </w:pPr>
            <w:r w:rsidRPr="009B4A2B">
              <w:rPr>
                <w:b/>
              </w:rPr>
              <w:t>FEBRUARY</w:t>
            </w:r>
          </w:p>
        </w:tc>
        <w:tc>
          <w:tcPr>
            <w:tcW w:w="3561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C6FC8CB" w14:textId="77777777" w:rsidR="007D00B7" w:rsidRPr="009B4A2B" w:rsidRDefault="007D00B7" w:rsidP="001D0D11">
            <w:pPr>
              <w:rPr>
                <w:b/>
              </w:rPr>
            </w:pPr>
            <w:r w:rsidRPr="009B4A2B">
              <w:rPr>
                <w:b/>
              </w:rPr>
              <w:t>AUGUST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76E186" w14:textId="77777777" w:rsidR="007D00B7" w:rsidRDefault="007D00B7" w:rsidP="001D0D11"/>
        </w:tc>
      </w:tr>
      <w:tr w:rsidR="00BC02E5" w14:paraId="68C9944E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3E3D3F" w14:textId="77777777" w:rsidR="00FD16A9" w:rsidRDefault="00FD16A9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C09EE2" w14:textId="34F091C1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49C2DD4" w14:textId="0C14708F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696DCCE" w14:textId="072ED074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4A1ACEB" w14:textId="1BAB6818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4</w:t>
            </w:r>
            <w:r w:rsidR="005174D5">
              <w:rPr>
                <w:b/>
              </w:rPr>
              <w:t xml:space="preserve"> 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973844B" w14:textId="19C533E4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FA711AF" w14:textId="3D647D22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5E1149" w14:textId="3F1C3659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C9E587" w14:textId="77777777" w:rsidR="00FD16A9" w:rsidRPr="009B4A2B" w:rsidRDefault="00FD16A9" w:rsidP="009B4A2B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727734DF" w14:textId="77777777" w:rsidR="00FD16A9" w:rsidRPr="009B4A2B" w:rsidRDefault="00FD16A9" w:rsidP="009B4A2B">
            <w:pPr>
              <w:jc w:val="center"/>
              <w:rPr>
                <w:b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343E21" w14:textId="77777777" w:rsidR="00FD16A9" w:rsidRPr="009B4A2B" w:rsidRDefault="00FD16A9" w:rsidP="009B4A2B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9406038" w14:textId="77777777" w:rsidR="00FD16A9" w:rsidRPr="009B4A2B" w:rsidRDefault="00FD16A9" w:rsidP="009B4A2B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5B7EADC" w14:textId="77777777" w:rsidR="00FD16A9" w:rsidRPr="009B4A2B" w:rsidRDefault="00FD16A9" w:rsidP="009B4A2B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BB9BB55" w14:textId="5A3C7A2D" w:rsidR="00FD16A9" w:rsidRPr="009B4A2B" w:rsidRDefault="00FD16A9" w:rsidP="009B4A2B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549BAD" w14:textId="6104F173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E4EFA0" w14:textId="77777777" w:rsidR="00FD16A9" w:rsidRDefault="00FD16A9" w:rsidP="001D0D11"/>
        </w:tc>
      </w:tr>
      <w:tr w:rsidR="00BC02E5" w14:paraId="374BCA39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4B639B" w14:textId="77777777" w:rsidR="00FD16A9" w:rsidRDefault="00FD16A9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390109" w14:textId="0098ECB9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8E973EF" w14:textId="6A3CFDFB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F118478" w14:textId="1A811881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E13D7F8" w14:textId="105F7168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A511FE9" w14:textId="3D251DBF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541E6D1" w14:textId="7940CA9A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40AA1B" w14:textId="5387D698" w:rsidR="00FD16A9" w:rsidRPr="00FD16A9" w:rsidRDefault="009D62BB" w:rsidP="00F05A8A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CAA0E8" w14:textId="11C9ED5C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538BA89D" w14:textId="44A2BD39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D0820D" w14:textId="28C9DFA8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D19FF97" w14:textId="0C399661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96F4004" w14:textId="06EC8484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BF78C2E" w14:textId="532B0B6C" w:rsidR="00FD16A9" w:rsidRPr="009B4A2B" w:rsidRDefault="00A16F56" w:rsidP="004B519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9D62BB"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C9996D" w14:textId="0EFEBA01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0FC6D6" w14:textId="77777777" w:rsidR="00FD16A9" w:rsidRDefault="00FD16A9" w:rsidP="001D0D11"/>
        </w:tc>
      </w:tr>
      <w:tr w:rsidR="00BC02E5" w14:paraId="785A9D91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99B54F" w14:textId="77777777" w:rsidR="00FD16A9" w:rsidRDefault="00FD16A9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CD9847" w14:textId="571B0D11" w:rsidR="00FD16A9" w:rsidRPr="00FD16A9" w:rsidRDefault="009D62BB" w:rsidP="004044A5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A57A9F1" w14:textId="506E21FF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01F6DB2" w14:textId="45DC418D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0C03C21" w14:textId="6FDA91C2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9CF7835" w14:textId="019EF2BB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7436843" w14:textId="70D6B79D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03C3EE" w14:textId="0AD6E898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06963" w14:textId="75B2C27E" w:rsidR="00FD16A9" w:rsidRPr="009B4A2B" w:rsidRDefault="009D62BB" w:rsidP="005174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857D255" w14:textId="52DB0AE4" w:rsidR="00FD16A9" w:rsidRPr="009B4A2B" w:rsidRDefault="008E2750" w:rsidP="00517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2CD8C6" w14:textId="33E1753F" w:rsidR="00FD16A9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F85123A" w14:textId="399B27A7" w:rsidR="00FD16A9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F18FCEE" w14:textId="737DB166" w:rsidR="00FD16A9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CAC29B3" w14:textId="305F2A6A" w:rsidR="00FD16A9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C89FF3" w14:textId="47EDB361" w:rsidR="00FD16A9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5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AD2B14" w14:textId="77777777" w:rsidR="00FD16A9" w:rsidRDefault="00FD16A9" w:rsidP="001D0D11"/>
        </w:tc>
      </w:tr>
      <w:tr w:rsidR="00BC02E5" w14:paraId="75F855D8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5BB4E4" w14:textId="77777777" w:rsidR="00FD16A9" w:rsidRDefault="00FD16A9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377A5A" w14:textId="0D56E3E0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F5D9B45" w14:textId="60A39D93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51A9855" w14:textId="53F47B3F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852CEDF" w14:textId="63655AA2" w:rsidR="00FD16A9" w:rsidRPr="00FD16A9" w:rsidRDefault="009D62BB" w:rsidP="005174D5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BD6FA43" w14:textId="7C5DFF48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14B8720" w14:textId="08C13D02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8BA599" w14:textId="220320FA" w:rsidR="00FD16A9" w:rsidRPr="00FD16A9" w:rsidRDefault="009D62BB" w:rsidP="00BA6B9C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5CC9A7" w14:textId="08AE30BE" w:rsidR="00FD16A9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BB0FB29" w14:textId="50BF4170" w:rsidR="00FD16A9" w:rsidRPr="009B4A2B" w:rsidRDefault="00A16F56" w:rsidP="00BA6B9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7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A03886" w14:textId="73824AED" w:rsidR="00FD16A9" w:rsidRPr="009B4A2B" w:rsidRDefault="00BC02E5" w:rsidP="00517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0A54459" w14:textId="445A5D4F" w:rsidR="00FD16A9" w:rsidRPr="009B4A2B" w:rsidRDefault="009D62BB" w:rsidP="005174D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F3BD1BC" w14:textId="5F40528C" w:rsidR="00FD16A9" w:rsidRPr="009B4A2B" w:rsidRDefault="00BC02E5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4EA1D79" w14:textId="73F35CA8" w:rsidR="00FD16A9" w:rsidRPr="009B4A2B" w:rsidRDefault="00BC02E5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796E52" w14:textId="7A2BB55A" w:rsidR="00FD16A9" w:rsidRPr="009B4A2B" w:rsidRDefault="00BC02E5" w:rsidP="00BA6B9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2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89FE95" w14:textId="77777777" w:rsidR="00FD16A9" w:rsidRDefault="00FD16A9" w:rsidP="001D0D11"/>
        </w:tc>
      </w:tr>
      <w:tr w:rsidR="00BC02E5" w14:paraId="492B7CEC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0236C1" w14:textId="77777777" w:rsidR="00FD16A9" w:rsidRDefault="00FD16A9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16FB6A8C" w14:textId="54959545" w:rsidR="00FD16A9" w:rsidRPr="00FD16A9" w:rsidRDefault="00FD16A9" w:rsidP="00174DFF">
            <w:pPr>
              <w:rPr>
                <w:b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6334DEF" w14:textId="65ADD448" w:rsidR="00FD16A9" w:rsidRPr="00FD16A9" w:rsidRDefault="00FD16A9" w:rsidP="005174D5">
            <w:pPr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94191D5" w14:textId="4E2E19F6" w:rsidR="00FD16A9" w:rsidRPr="00FD16A9" w:rsidRDefault="00FD16A9" w:rsidP="005174D5">
            <w:pPr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846136" w14:textId="6E932352" w:rsidR="00FD16A9" w:rsidRPr="00FD16A9" w:rsidRDefault="00FD16A9" w:rsidP="00F05A8A">
            <w:pPr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8921D60" w14:textId="4184F9D1" w:rsidR="00FD16A9" w:rsidRPr="00FD16A9" w:rsidRDefault="00FD16A9" w:rsidP="00F05A8A">
            <w:pPr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87DADAA" w14:textId="6C757524" w:rsidR="00FD16A9" w:rsidRPr="00FD16A9" w:rsidRDefault="00FD16A9" w:rsidP="00F05A8A">
            <w:pPr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87C18AA" w14:textId="77777777" w:rsidR="00FD16A9" w:rsidRPr="00FD16A9" w:rsidRDefault="00FD16A9" w:rsidP="00F05A8A">
            <w:pPr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BCB1DA8" w14:textId="1FED9EF5" w:rsidR="00FD16A9" w:rsidRPr="00C65483" w:rsidRDefault="00BC02E5" w:rsidP="005174D5">
            <w:pPr>
              <w:jc w:val="center"/>
              <w:rPr>
                <w:b/>
              </w:rPr>
            </w:pPr>
            <w:r w:rsidRPr="00BC02E5">
              <w:rPr>
                <w:b/>
                <w:sz w:val="16"/>
                <w:szCs w:val="16"/>
              </w:rPr>
              <w:t>2</w:t>
            </w:r>
            <w:r w:rsidR="009D62BB">
              <w:rPr>
                <w:b/>
                <w:sz w:val="16"/>
                <w:szCs w:val="16"/>
              </w:rPr>
              <w:t>3</w:t>
            </w:r>
            <w:r w:rsidRPr="00BC02E5">
              <w:rPr>
                <w:b/>
                <w:sz w:val="16"/>
                <w:szCs w:val="16"/>
              </w:rPr>
              <w:t>/3</w:t>
            </w:r>
            <w:r w:rsidR="009D62BB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A3D7F17" w14:textId="6042E364" w:rsidR="00FD16A9" w:rsidRPr="009D62BB" w:rsidRDefault="009D62BB" w:rsidP="005174D5">
            <w:pPr>
              <w:jc w:val="center"/>
              <w:rPr>
                <w:b/>
                <w:sz w:val="16"/>
                <w:szCs w:val="16"/>
              </w:rPr>
            </w:pPr>
            <w:r w:rsidRPr="009D62BB">
              <w:rPr>
                <w:b/>
                <w:sz w:val="16"/>
                <w:szCs w:val="16"/>
              </w:rPr>
              <w:t>24/31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4414CA8" w14:textId="40C7FA3A" w:rsidR="00FD16A9" w:rsidRPr="00C65483" w:rsidRDefault="00BC02E5" w:rsidP="00517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8267E75" w14:textId="2D2230A7" w:rsidR="00FD16A9" w:rsidRPr="009B4A2B" w:rsidRDefault="00BC02E5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7CE1589" w14:textId="10906943" w:rsidR="00FD16A9" w:rsidRPr="009B4A2B" w:rsidRDefault="00BC02E5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81D0A19" w14:textId="476FE897" w:rsidR="00FD16A9" w:rsidRPr="009B4A2B" w:rsidRDefault="00BC02E5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D195F69" w14:textId="30533572" w:rsidR="00FD16A9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6E226D" w14:textId="77777777" w:rsidR="00FD16A9" w:rsidRDefault="00FD16A9" w:rsidP="001D0D11"/>
        </w:tc>
      </w:tr>
      <w:tr w:rsidR="004B5193" w14:paraId="7AB5154D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6454F5" w14:textId="77777777" w:rsidR="007D00B7" w:rsidRDefault="007D00B7" w:rsidP="001D0D11"/>
        </w:tc>
        <w:tc>
          <w:tcPr>
            <w:tcW w:w="2501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381C1212" w14:textId="77777777" w:rsidR="007D00B7" w:rsidRPr="009B4A2B" w:rsidRDefault="007D00B7" w:rsidP="001D0D11">
            <w:pPr>
              <w:rPr>
                <w:b/>
              </w:rPr>
            </w:pPr>
            <w:r w:rsidRPr="009B4A2B">
              <w:rPr>
                <w:b/>
              </w:rPr>
              <w:t>MARCH</w:t>
            </w:r>
          </w:p>
        </w:tc>
        <w:tc>
          <w:tcPr>
            <w:tcW w:w="47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7EE18ED" w14:textId="77777777" w:rsidR="007D00B7" w:rsidRPr="009B4A2B" w:rsidRDefault="007D00B7" w:rsidP="009B4A2B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43F1483" w14:textId="77777777" w:rsidR="007D00B7" w:rsidRPr="009B4A2B" w:rsidRDefault="007D00B7" w:rsidP="009B4A2B">
            <w:pPr>
              <w:jc w:val="center"/>
              <w:rPr>
                <w:b/>
              </w:rPr>
            </w:pPr>
          </w:p>
        </w:tc>
        <w:tc>
          <w:tcPr>
            <w:tcW w:w="3561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302CC51" w14:textId="77777777" w:rsidR="007D00B7" w:rsidRPr="009B4A2B" w:rsidRDefault="007D00B7" w:rsidP="001D0D11">
            <w:pPr>
              <w:rPr>
                <w:b/>
              </w:rPr>
            </w:pPr>
            <w:r w:rsidRPr="009B4A2B">
              <w:rPr>
                <w:b/>
              </w:rPr>
              <w:t>SEPTEMBER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651A78" w14:textId="77777777" w:rsidR="007D00B7" w:rsidRDefault="007D00B7" w:rsidP="001D0D11"/>
        </w:tc>
      </w:tr>
      <w:tr w:rsidR="00BC02E5" w14:paraId="4789E29A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FF3585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B4DD3F" w14:textId="711BD45F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198A0FD" w14:textId="53AF28BC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764E159" w14:textId="01BAA79E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4261290" w14:textId="70BCFA6A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3A2E21F" w14:textId="1CDFA02F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AC9A7DC" w14:textId="4A10F63A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3992A4" w14:textId="5C7F1807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BB70D3" w14:textId="77777777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2DE420ED" w14:textId="03363188" w:rsidR="00C411E8" w:rsidRPr="009B4A2B" w:rsidRDefault="00C411E8" w:rsidP="009B4A2B">
            <w:pPr>
              <w:jc w:val="center"/>
              <w:rPr>
                <w:b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CFE882" w14:textId="752C750D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A1796D8" w14:textId="41BCA056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602D194" w14:textId="01FC7F79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52F175F" w14:textId="423F5404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A0740C" w14:textId="6036D97E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90D6B6" w14:textId="77777777" w:rsidR="00C411E8" w:rsidRDefault="00C411E8" w:rsidP="001D0D11"/>
        </w:tc>
      </w:tr>
      <w:tr w:rsidR="00BC02E5" w14:paraId="5CEE72FB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C709A9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CA5875" w14:textId="604E9369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AB065F5" w14:textId="052984D4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C443F98" w14:textId="7E9E1DC0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1489105" w14:textId="259F050A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7F04EC0" w14:textId="65BB776E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909DED0" w14:textId="4B16009D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B59AD7" w14:textId="2C04D088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021CAC" w14:textId="1DAF71D2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0012C1FD" w14:textId="2C9F2A8F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A8AFAB" w14:textId="6A9C44A9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4682C21" w14:textId="75A95CE0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B71E2E1" w14:textId="7059CC76" w:rsidR="00C411E8" w:rsidRPr="009B4A2B" w:rsidRDefault="00A16F56" w:rsidP="009B4A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B199301" w14:textId="398000F5" w:rsidR="00C411E8" w:rsidRPr="009B4A2B" w:rsidRDefault="00A16F56" w:rsidP="009D498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2948DC" w14:textId="7E6A507D" w:rsidR="00C411E8" w:rsidRPr="009B4A2B" w:rsidRDefault="00A16F56" w:rsidP="009D498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2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DCDBF1" w14:textId="77777777" w:rsidR="00C411E8" w:rsidRDefault="00C411E8" w:rsidP="001D0D11"/>
        </w:tc>
      </w:tr>
      <w:tr w:rsidR="00BC02E5" w14:paraId="6CB66EC4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BDFD7F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B2C3B6" w14:textId="3360AA32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E0AD70A" w14:textId="6A007CE5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0E85DC5" w14:textId="2D570041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D621ED1" w14:textId="636EE46F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8450003" w14:textId="478CE9BE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A1E1C86" w14:textId="38DD46CB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392BAD" w14:textId="65D584A2" w:rsidR="00C411E8" w:rsidRPr="009B4A2B" w:rsidRDefault="009D62BB" w:rsidP="009B4A2B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4D7460" w14:textId="19EA984D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02764944" w14:textId="02D606C0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E566A2" w14:textId="57A38D19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19F1FC9" w14:textId="2894D90C" w:rsidR="00C411E8" w:rsidRPr="009B4A2B" w:rsidRDefault="00BC02E5" w:rsidP="008E27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0931EB7" w14:textId="3F7DDA7B" w:rsidR="00C411E8" w:rsidRPr="009B4A2B" w:rsidRDefault="00BC02E5" w:rsidP="008E27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70E0AE7" w14:textId="056027CD" w:rsidR="00C411E8" w:rsidRPr="009B4A2B" w:rsidRDefault="00BC02E5" w:rsidP="008E27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C51125" w14:textId="6ED2EF53" w:rsidR="00C411E8" w:rsidRPr="009B4A2B" w:rsidRDefault="009D62BB" w:rsidP="008E275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F6806" w14:textId="77777777" w:rsidR="00C411E8" w:rsidRDefault="00C411E8" w:rsidP="001D0D11"/>
        </w:tc>
      </w:tr>
      <w:tr w:rsidR="00BC02E5" w14:paraId="767CE93F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45093" w14:textId="77777777" w:rsidR="00C411E8" w:rsidRDefault="00C411E8" w:rsidP="001D0D11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53E0E8" w14:textId="097E78BE" w:rsidR="00C411E8" w:rsidRPr="009B4A2B" w:rsidRDefault="009D62BB" w:rsidP="005174D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FE80564" w14:textId="5CE817B3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3239063" w14:textId="085BEA92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667159C" w14:textId="62B22D58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BB4CE06" w14:textId="1BD7D17F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250998A" w14:textId="309B3F78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1F2968" w14:textId="6B25D989" w:rsidR="00C411E8" w:rsidRPr="009B4A2B" w:rsidRDefault="009D62BB" w:rsidP="00174DF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478A9" w14:textId="4864F340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6415CB3A" w14:textId="75619C99" w:rsidR="00C411E8" w:rsidRPr="009B4A2B" w:rsidRDefault="00A16F56" w:rsidP="00C654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225620" w14:textId="698BED52" w:rsidR="00C411E8" w:rsidRPr="009B4A2B" w:rsidRDefault="00A16F56" w:rsidP="0080243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74ECC3C" w14:textId="302EC890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4FE05FF" w14:textId="2993849C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038C635" w14:textId="5D29F76E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188610" w14:textId="3BB0A3C6" w:rsidR="00C411E8" w:rsidRPr="009B4A2B" w:rsidRDefault="00A16F56" w:rsidP="008E27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6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DC1776" w14:textId="77777777" w:rsidR="00C411E8" w:rsidRDefault="00C411E8" w:rsidP="001D0D11"/>
        </w:tc>
      </w:tr>
      <w:tr w:rsidR="00BC02E5" w14:paraId="2D7DD6EE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0D1EDB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F6592E5" w14:textId="072BB1BD" w:rsidR="00A72CC6" w:rsidRPr="00BA6B9C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6C14524" w14:textId="37144195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F8649C6" w14:textId="159C48A2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DC906A5" w14:textId="279B3403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410E05A" w14:textId="082723AC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67BB2A4" w14:textId="60902306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280FE2A" w14:textId="149C7719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9A38120" w14:textId="28F4EAAF" w:rsidR="00A72CC6" w:rsidRPr="007E7E00" w:rsidRDefault="00A16F5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09D89CE" w14:textId="52C15C9B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8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6BC943A" w14:textId="1398C6A0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B8F6097" w14:textId="54202842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67973CB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5C252A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60A7DD1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89B8A8" w14:textId="77777777" w:rsidR="00A72CC6" w:rsidRDefault="00A72CC6" w:rsidP="00A72CC6"/>
        </w:tc>
      </w:tr>
      <w:tr w:rsidR="00A72CC6" w14:paraId="0ACF191E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AB3064" w14:textId="77777777" w:rsidR="00A72CC6" w:rsidRDefault="00A72CC6" w:rsidP="00A72CC6"/>
        </w:tc>
        <w:tc>
          <w:tcPr>
            <w:tcW w:w="3460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56C548D" w14:textId="77777777" w:rsidR="00A72CC6" w:rsidRPr="009B4A2B" w:rsidRDefault="00A72CC6" w:rsidP="00A72CC6">
            <w:pPr>
              <w:rPr>
                <w:b/>
              </w:rPr>
            </w:pPr>
            <w:r w:rsidRPr="009B4A2B">
              <w:rPr>
                <w:b/>
              </w:rPr>
              <w:t>APRIL</w:t>
            </w:r>
          </w:p>
        </w:tc>
        <w:tc>
          <w:tcPr>
            <w:tcW w:w="3561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7F49876" w14:textId="77777777" w:rsidR="00A72CC6" w:rsidRPr="009B4A2B" w:rsidRDefault="00A72CC6" w:rsidP="00A72CC6">
            <w:pPr>
              <w:rPr>
                <w:b/>
              </w:rPr>
            </w:pPr>
            <w:r w:rsidRPr="009B4A2B">
              <w:rPr>
                <w:b/>
              </w:rPr>
              <w:t>OCTOBER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89CECB" w14:textId="77777777" w:rsidR="00A72CC6" w:rsidRDefault="00A72CC6" w:rsidP="00A72CC6"/>
        </w:tc>
      </w:tr>
      <w:tr w:rsidR="00BC02E5" w14:paraId="5289E65F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033F6F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A54D42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1919ED7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A876AFC" w14:textId="5191AC5C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82006F5" w14:textId="52A2C6E6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FB7D4CB" w14:textId="4C6A138A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A6B703F" w14:textId="6E1028BD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BE0E82" w14:textId="47023698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3F611A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5E7CEE0C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C526C3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B6CEFF8" w14:textId="2BD62AB1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D3EAA93" w14:textId="2A1786CF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822AD0F" w14:textId="60DD918C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55E241" w14:textId="4CF34171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D5AE3B" w14:textId="77777777" w:rsidR="00A72CC6" w:rsidRDefault="00A72CC6" w:rsidP="00A72CC6"/>
        </w:tc>
      </w:tr>
      <w:tr w:rsidR="00BC02E5" w14:paraId="0003EA10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57BBA8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C6DA26" w14:textId="6BD78742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EABAD88" w14:textId="5B79D0F5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B2D306B" w14:textId="4B1015A1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FA75602" w14:textId="6E97B941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19B5C19" w14:textId="3082E113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0290EF5" w14:textId="5609AD28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2FD226" w14:textId="04B3DFE6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1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9DF377" w14:textId="605E3C80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5991F937" w14:textId="39CB0188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129CC7" w14:textId="65A967EF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5156A69" w14:textId="74198A07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1A04278" w14:textId="2D0DCA8B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C22C70B" w14:textId="3784A2EB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3AB57B" w14:textId="7E4A0E3C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0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510A46" w14:textId="77777777" w:rsidR="00A72CC6" w:rsidRDefault="00A72CC6" w:rsidP="00A72CC6"/>
        </w:tc>
      </w:tr>
      <w:tr w:rsidR="00BC02E5" w14:paraId="79B1E189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3717FE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A03D40" w14:textId="5B4A053D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2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35A769D" w14:textId="45111336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0852343" w14:textId="12BA91FA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EA6A8B4" w14:textId="1077E061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AA2DE00" w14:textId="0C295907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52B9353" w14:textId="75AF3BDA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BF8B26" w14:textId="0D50602F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8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4A3342" w14:textId="7BD19A66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379D2798" w14:textId="03B0A224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04CA09" w14:textId="4BADA1D6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9C7909E" w14:textId="5E6A5A9A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803AC9A" w14:textId="1BEDAA70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0017A6B" w14:textId="13725336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C238FB" w14:textId="22CCDD3E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7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0D46B" w14:textId="77777777" w:rsidR="00A72CC6" w:rsidRDefault="00A72CC6" w:rsidP="00A72CC6"/>
        </w:tc>
      </w:tr>
      <w:tr w:rsidR="00BC02E5" w14:paraId="73AB279B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64EB7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A68565" w14:textId="1FD280C4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F582F08" w14:textId="1FFB4B31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51140B6" w14:textId="04A280F7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1EC7B3B" w14:textId="7B19AA44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8405CAD" w14:textId="51705688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830354F" w14:textId="6ED020BD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9F716" w14:textId="222F9396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5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08C33C" w14:textId="2F1ECA5E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1136B023" w14:textId="48D6883D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FF24C" w14:textId="3EE1F354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0CF47AB" w14:textId="38989AC8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AFD40EA" w14:textId="51FBA93A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0B02A06" w14:textId="593FBA6A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48F9EE" w14:textId="1CD64921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4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A8D976" w14:textId="77777777" w:rsidR="00A72CC6" w:rsidRDefault="00A72CC6" w:rsidP="00A72CC6"/>
        </w:tc>
      </w:tr>
      <w:tr w:rsidR="00BC02E5" w14:paraId="0E61C90C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1B57CE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041BEE" w14:textId="567CBDC0" w:rsidR="00A72CC6" w:rsidRPr="005174D5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6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4B045BC" w14:textId="2D9149C6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9703A0D" w14:textId="4763BAFE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16FEF1F" w14:textId="3A1EC939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E354F66" w14:textId="7152FCE9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E3405C5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CE5161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149E8C" w14:textId="5F7759E6" w:rsidR="00A72CC6" w:rsidRPr="009B4A2B" w:rsidRDefault="00A16F5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C13566C" w14:textId="7CC45F71" w:rsidR="00A72CC6" w:rsidRPr="009B4A2B" w:rsidRDefault="00A16F5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6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E746DA" w14:textId="37AB05EF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F95D5F6" w14:textId="680ADA4C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23E241E" w14:textId="0F9A81DC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4FC8684" w14:textId="7F6E7545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C133D8" w14:textId="4FC47329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EEC0A9" w14:textId="77777777" w:rsidR="00A72CC6" w:rsidRDefault="00A72CC6" w:rsidP="00A72CC6"/>
        </w:tc>
      </w:tr>
      <w:tr w:rsidR="00BC02E5" w14:paraId="6F0394FA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6A86EF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9C753CC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EE66BD6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8C3C976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A1469BD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C296880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B9AE59E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067C69F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83BB501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59BA8C6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FA6A3B8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6E3CA58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BD67F97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EE993BA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1D53889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E6C43F" w14:textId="77777777" w:rsidR="00A72CC6" w:rsidRDefault="00A72CC6" w:rsidP="00A72CC6"/>
        </w:tc>
      </w:tr>
      <w:tr w:rsidR="00A72CC6" w14:paraId="014B3883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7730D4" w14:textId="77777777" w:rsidR="00A72CC6" w:rsidRDefault="00A72CC6" w:rsidP="00A72CC6"/>
        </w:tc>
        <w:tc>
          <w:tcPr>
            <w:tcW w:w="3460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2993884" w14:textId="77777777" w:rsidR="00A72CC6" w:rsidRPr="009B4A2B" w:rsidRDefault="00A72CC6" w:rsidP="00A72CC6">
            <w:pPr>
              <w:rPr>
                <w:b/>
              </w:rPr>
            </w:pPr>
            <w:r w:rsidRPr="009B4A2B">
              <w:rPr>
                <w:b/>
              </w:rPr>
              <w:t>MAY</w:t>
            </w:r>
          </w:p>
        </w:tc>
        <w:tc>
          <w:tcPr>
            <w:tcW w:w="3561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B19F167" w14:textId="77777777" w:rsidR="00A72CC6" w:rsidRPr="009B4A2B" w:rsidRDefault="00A72CC6" w:rsidP="00A72CC6">
            <w:pPr>
              <w:rPr>
                <w:b/>
              </w:rPr>
            </w:pPr>
            <w:r w:rsidRPr="009B4A2B">
              <w:rPr>
                <w:b/>
              </w:rPr>
              <w:t>NOVEMBER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4EC0E6" w14:textId="77777777" w:rsidR="00A72CC6" w:rsidRDefault="00A72CC6" w:rsidP="00A72CC6"/>
        </w:tc>
      </w:tr>
      <w:tr w:rsidR="00BC02E5" w14:paraId="24112CC5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C39DEE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8E90FA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C5C79C6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2B86830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781C950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914CDAB" w14:textId="17BD616C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E22D729" w14:textId="1094A566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A52906" w14:textId="780F5986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2378A9" w14:textId="3E82BA92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1BD8CF0D" w14:textId="383C423D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8BEFAD" w14:textId="7AC5F7C5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E76A466" w14:textId="17BF4A10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88DD41E" w14:textId="20890747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40F4E80" w14:textId="43E902DD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4368E8" w14:textId="22DC147D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1C4F0B" w14:textId="77777777" w:rsidR="00A72CC6" w:rsidRDefault="00A72CC6" w:rsidP="00A72CC6"/>
        </w:tc>
      </w:tr>
      <w:tr w:rsidR="00BC02E5" w14:paraId="17F99DB9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EF37E4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3FF3C2" w14:textId="5FD88A3E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D77095B" w14:textId="527AD767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AAEC485" w14:textId="036C8923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DB601B3" w14:textId="205801B4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A6C12A2" w14:textId="7A7C49BB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F13AC31" w14:textId="70CB3853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C19764" w14:textId="1A88B541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D984AA" w14:textId="6AECC18A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3CC31D1D" w14:textId="259532FF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40BF16" w14:textId="4BEADEDE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2EF6D2E" w14:textId="701B465C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63C74C6" w14:textId="5A1B8D3B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8589B76" w14:textId="091F1231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50B4F0" w14:textId="7FD3692C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3A486F" w14:textId="77777777" w:rsidR="00A72CC6" w:rsidRDefault="00A72CC6" w:rsidP="00A72CC6"/>
        </w:tc>
      </w:tr>
      <w:tr w:rsidR="00BC02E5" w14:paraId="365271C7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247C0D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B7E141" w14:textId="15088D20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0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1494EFD" w14:textId="4568580F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467E140" w14:textId="5C7CDD92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0394DEF" w14:textId="5254F579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16FAE9A" w14:textId="39211A50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48A2F8C" w14:textId="550E8D3E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4EF362" w14:textId="77483055" w:rsidR="00A72CC6" w:rsidRPr="009B4A2B" w:rsidRDefault="00A16F5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6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DBFB9A" w14:textId="184D732A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7950064D" w14:textId="7ECF36A2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0EC37E" w14:textId="0A17E6DD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76E74A4" w14:textId="74DF1C91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37D9671" w14:textId="7CC57CF8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9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4011EE1" w14:textId="1B9DE644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0A6F8F" w14:textId="32852FE9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66A847" w14:textId="77777777" w:rsidR="00A72CC6" w:rsidRDefault="00A72CC6" w:rsidP="00A72CC6"/>
        </w:tc>
      </w:tr>
      <w:tr w:rsidR="00BC02E5" w14:paraId="453D3DA2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3ABCC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42760C" w14:textId="047EFF74" w:rsidR="00A72CC6" w:rsidRPr="009B4A2B" w:rsidRDefault="00A16F5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7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0B76208" w14:textId="78B8E517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638A52D" w14:textId="098189FC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62561C6" w14:textId="49C9C525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324CC23" w14:textId="0CFCF5B1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5B82112" w14:textId="0C885180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D99EE3" w14:textId="194132AB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3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B11ACC" w14:textId="7FD837D2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0B5DBDA8" w14:textId="6C5A191E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419CB1" w14:textId="5727010C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E24F0CB" w14:textId="617B98A3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A3661F5" w14:textId="63CEF06C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358AF0D" w14:textId="36F7307F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403E4A" w14:textId="467CA870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A2A268" w14:textId="77777777" w:rsidR="00A72CC6" w:rsidRDefault="00A72CC6" w:rsidP="00A72CC6"/>
        </w:tc>
      </w:tr>
      <w:tr w:rsidR="00BC02E5" w14:paraId="7B20AA20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723F20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EC8F36" w14:textId="70C636D9" w:rsidR="00A72CC6" w:rsidRPr="005C1948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4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43EC344" w14:textId="678EE51E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6D5C778" w14:textId="3118B7AC" w:rsidR="00A72CC6" w:rsidRPr="009B4A2B" w:rsidRDefault="00A16F5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252102D" w14:textId="06E8A1E6" w:rsidR="00A72CC6" w:rsidRPr="009B4A2B" w:rsidRDefault="00A16F56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143500F" w14:textId="470D4175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E6334C0" w14:textId="54C80EF6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EB99C4" w14:textId="15497E50" w:rsidR="00A72CC6" w:rsidRPr="00BA6B9C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9D62BB">
              <w:rPr>
                <w:b/>
              </w:rPr>
              <w:t>0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76E33F" w14:textId="52356C38" w:rsidR="00A72CC6" w:rsidRPr="00FA1E5F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EF8C911" w14:textId="444FFB88" w:rsidR="00A72CC6" w:rsidRPr="00FA1E5F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468192" w14:textId="5B6A0903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0E58332" w14:textId="2ED14205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FE7081A" w14:textId="72494066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D2EBFB6" w14:textId="34923658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7D8308" w14:textId="54FA725A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18A28B" w14:textId="77777777" w:rsidR="00A72CC6" w:rsidRDefault="00A72CC6" w:rsidP="00A72CC6"/>
        </w:tc>
      </w:tr>
      <w:tr w:rsidR="00BC02E5" w14:paraId="5335E656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2B82BD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34362E7" w14:textId="1A2F6412" w:rsidR="00A72CC6" w:rsidRPr="005C1948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B361461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4B8ACA0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BC3325E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A701B7C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9DB4DFE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D4C0356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828A99A" w14:textId="77777777" w:rsidR="00A72CC6" w:rsidRDefault="00A72CC6" w:rsidP="00A72CC6">
            <w:pPr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AFF24A2" w14:textId="77777777" w:rsidR="00A72CC6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92D0A5B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FF3250A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DE0E4A0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7AF887F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41436B7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840EBB" w14:textId="77777777" w:rsidR="00A72CC6" w:rsidRDefault="00A72CC6" w:rsidP="00A72CC6"/>
        </w:tc>
      </w:tr>
      <w:tr w:rsidR="00A72CC6" w14:paraId="1466C110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D2593E" w14:textId="77777777" w:rsidR="00A72CC6" w:rsidRDefault="00A72CC6" w:rsidP="00A72CC6"/>
        </w:tc>
        <w:tc>
          <w:tcPr>
            <w:tcW w:w="2979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1B67DDD" w14:textId="77777777" w:rsidR="00A72CC6" w:rsidRPr="009B4A2B" w:rsidRDefault="00A72CC6" w:rsidP="00A72CC6">
            <w:pPr>
              <w:rPr>
                <w:b/>
              </w:rPr>
            </w:pPr>
            <w:r w:rsidRPr="009B4A2B">
              <w:rPr>
                <w:b/>
              </w:rPr>
              <w:t>JUNE</w:t>
            </w:r>
          </w:p>
        </w:tc>
        <w:tc>
          <w:tcPr>
            <w:tcW w:w="48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51072EB2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3561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B975157" w14:textId="77777777" w:rsidR="00A72CC6" w:rsidRPr="009B4A2B" w:rsidRDefault="00A72CC6" w:rsidP="00A72CC6">
            <w:pPr>
              <w:rPr>
                <w:b/>
              </w:rPr>
            </w:pPr>
            <w:r w:rsidRPr="009B4A2B">
              <w:rPr>
                <w:b/>
              </w:rPr>
              <w:t>DECEMBER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182597" w14:textId="77777777" w:rsidR="00A72CC6" w:rsidRDefault="00A72CC6" w:rsidP="00A72CC6"/>
        </w:tc>
      </w:tr>
      <w:tr w:rsidR="00BC02E5" w14:paraId="026D1DCF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0946EC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F2A9D9" w14:textId="271ED178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B6AA2B3" w14:textId="6D5D05CA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4F0A80F" w14:textId="2A691A89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F6C2B2E" w14:textId="33AFCCDF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3C15490" w14:textId="6CEAEF07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AD5CB6A" w14:textId="4A0ED580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E976B3" w14:textId="3A2967E9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7B9F06" w14:textId="77777777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12907589" w14:textId="2701C448" w:rsidR="00A72CC6" w:rsidRPr="009B4A2B" w:rsidRDefault="00A72CC6" w:rsidP="00A72CC6">
            <w:pPr>
              <w:jc w:val="center"/>
              <w:rPr>
                <w:b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F9BFC4" w14:textId="1E518BFA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A3EA87A" w14:textId="2643ADFF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0D24E34" w14:textId="24A8AD59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F0EDA5D" w14:textId="395E547A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DBE17A" w14:textId="6E7F9034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65D36E" w14:textId="77777777" w:rsidR="00A72CC6" w:rsidRDefault="00A72CC6" w:rsidP="00A72CC6"/>
        </w:tc>
      </w:tr>
      <w:tr w:rsidR="00BC02E5" w14:paraId="6856D50A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1D4D24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527BD" w14:textId="233EC657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67236FB" w14:textId="0436F312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6B4134C" w14:textId="6812D014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5553BD3" w14:textId="164F4C1C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1E4F91A" w14:textId="37F89435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835200F" w14:textId="69C62DAF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1B891B" w14:textId="36F54D85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3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67D0B6" w14:textId="653E503A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19BEB25B" w14:textId="53EBC946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CD178A" w14:textId="56D9820F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E0CD1BD" w14:textId="7158AC0F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CD719E0" w14:textId="292A14EA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3087487" w14:textId="62A6FFF9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6B23D4" w14:textId="7332FD22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2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4A4C1E" w14:textId="77777777" w:rsidR="00A72CC6" w:rsidRDefault="00A72CC6" w:rsidP="00A72CC6"/>
        </w:tc>
      </w:tr>
      <w:tr w:rsidR="00BC02E5" w14:paraId="317C6797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7DF09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744686" w14:textId="0848DFC2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4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FC22585" w14:textId="5A6D9636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6264AEB" w14:textId="5E90B573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614C68F" w14:textId="1165C3E9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611FD5E" w14:textId="569A564F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D62BB">
              <w:rPr>
                <w:b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B31D970" w14:textId="51F721F2" w:rsidR="00A72CC6" w:rsidRPr="009B4A2B" w:rsidRDefault="009D62BB" w:rsidP="00A72CC6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F72CF" w14:textId="33A6D06F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0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942FDD" w14:textId="7C0DAB35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57FD01C2" w14:textId="20158EB4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394C77" w14:textId="6D2EFEC9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13734AA" w14:textId="4CE4D78A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DEC49E1" w14:textId="2EF9B7CA" w:rsidR="00A72CC6" w:rsidRPr="009B4A2B" w:rsidRDefault="00A72CC6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CDB1AB2" w14:textId="26631272" w:rsidR="00A72CC6" w:rsidRPr="009B4A2B" w:rsidRDefault="00BC02E5" w:rsidP="00A72CC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2770">
              <w:rPr>
                <w:b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9C1652" w14:textId="1C5A5C37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114B24" w14:textId="77777777" w:rsidR="00A72CC6" w:rsidRDefault="00A72CC6" w:rsidP="00A72CC6"/>
        </w:tc>
      </w:tr>
      <w:tr w:rsidR="00BC02E5" w14:paraId="7E0421E8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9ED896" w14:textId="77777777" w:rsidR="00A72CC6" w:rsidRDefault="00A72CC6" w:rsidP="00A72CC6"/>
        </w:tc>
        <w:tc>
          <w:tcPr>
            <w:tcW w:w="5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E7A5F8" w14:textId="37FFF85B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5D6ECC5" w14:textId="5CCF2726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145F498" w14:textId="189E6D7F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3C53972" w14:textId="4A804EBD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039962B" w14:textId="02296092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C42BB9A" w14:textId="7566D03F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23BD76" w14:textId="0C99A16B" w:rsidR="00A72CC6" w:rsidRPr="009B4A2B" w:rsidRDefault="0014214C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7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2852C0" w14:textId="2E6BD47E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72FB6564" w14:textId="610E9015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D9EC5" w14:textId="37619F6B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570C5B4" w14:textId="6B861C72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625D77EF" w14:textId="4192B69C" w:rsidR="00A72CC6" w:rsidRPr="009B4A2B" w:rsidRDefault="00332770" w:rsidP="00A72CC6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6CEFB18" w14:textId="335F863B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839771" w14:textId="7D21D525" w:rsidR="00A72CC6" w:rsidRPr="009B4A2B" w:rsidRDefault="004F78C1" w:rsidP="00A72CC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6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55AE14" w14:textId="77777777" w:rsidR="00A72CC6" w:rsidRDefault="00A72CC6" w:rsidP="00A72CC6"/>
        </w:tc>
      </w:tr>
      <w:tr w:rsidR="00BC02E5" w14:paraId="3CC44031" w14:textId="77777777" w:rsidTr="00A72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95D02A" w14:textId="77777777" w:rsidR="00A16F56" w:rsidRDefault="00A16F56" w:rsidP="00A16F56"/>
        </w:tc>
        <w:tc>
          <w:tcPr>
            <w:tcW w:w="58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15FEA72" w14:textId="28FA30FA" w:rsidR="00A16F56" w:rsidRPr="00BA6B9C" w:rsidRDefault="0014214C" w:rsidP="00A16F5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D62BB">
              <w:rPr>
                <w:b/>
              </w:rPr>
              <w:t>8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7B1F5C0" w14:textId="235C9691" w:rsidR="00A16F56" w:rsidRPr="009B4A2B" w:rsidRDefault="009D62BB" w:rsidP="00A16F5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12D9487" w14:textId="1F5A97AC" w:rsidR="00A16F56" w:rsidRPr="009B4A2B" w:rsidRDefault="009D62BB" w:rsidP="00A16F5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A7C75A" w14:textId="77777777" w:rsidR="00A16F56" w:rsidRPr="009B4A2B" w:rsidRDefault="00A16F56" w:rsidP="00A16F5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B978609" w14:textId="77777777" w:rsidR="00A16F56" w:rsidRPr="009B4A2B" w:rsidRDefault="00A16F56" w:rsidP="00A16F56">
            <w:pPr>
              <w:jc w:val="center"/>
              <w:rPr>
                <w:b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EFDE5E8" w14:textId="77777777" w:rsidR="00A16F56" w:rsidRPr="009B4A2B" w:rsidRDefault="00A16F56" w:rsidP="00A16F5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D69B8A4" w14:textId="77777777" w:rsidR="00A16F56" w:rsidRPr="009B4A2B" w:rsidRDefault="00A16F56" w:rsidP="00A16F56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BDD50BB" w14:textId="56EAC0F6" w:rsidR="00A16F56" w:rsidRPr="007E7E00" w:rsidRDefault="004F78C1" w:rsidP="00A16F5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46EF804" w14:textId="2EBA7742" w:rsidR="00A16F56" w:rsidRPr="007E7E00" w:rsidRDefault="00BC02E5" w:rsidP="00A16F5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2770">
              <w:rPr>
                <w:b/>
              </w:rPr>
              <w:t>8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02D8261" w14:textId="67F07F4C" w:rsidR="00A16F56" w:rsidRPr="009B4A2B" w:rsidRDefault="00332770" w:rsidP="00A16F5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CEF7D50" w14:textId="76D5EA58" w:rsidR="00A16F56" w:rsidRPr="009B4A2B" w:rsidRDefault="00BC02E5" w:rsidP="00A16F5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32770">
              <w:rPr>
                <w:b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AA710C5" w14:textId="25097ACA" w:rsidR="00A16F56" w:rsidRPr="009B4A2B" w:rsidRDefault="00332770" w:rsidP="00A16F5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63B43EF" w14:textId="77777777" w:rsidR="00A16F56" w:rsidRPr="009B4A2B" w:rsidRDefault="00A16F56" w:rsidP="00A16F56">
            <w:pPr>
              <w:jc w:val="center"/>
              <w:rPr>
                <w:b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AAA1705" w14:textId="77777777" w:rsidR="00A16F56" w:rsidRPr="009B4A2B" w:rsidRDefault="00A16F56" w:rsidP="00A16F56">
            <w:pPr>
              <w:jc w:val="center"/>
              <w:rPr>
                <w:b/>
              </w:rPr>
            </w:pPr>
          </w:p>
        </w:tc>
        <w:tc>
          <w:tcPr>
            <w:tcW w:w="2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1E393" w14:textId="77777777" w:rsidR="00A16F56" w:rsidRDefault="00A16F56" w:rsidP="00A16F56"/>
        </w:tc>
      </w:tr>
    </w:tbl>
    <w:p w14:paraId="4FDF5DB5" w14:textId="77777777" w:rsidR="00C411E8" w:rsidRPr="00504BB1" w:rsidRDefault="00C411E8" w:rsidP="00D202A1"/>
    <w:sectPr w:rsidR="00C411E8" w:rsidRPr="00504BB1" w:rsidSect="00504BB1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2BB"/>
    <w:rsid w:val="00012663"/>
    <w:rsid w:val="00015B7A"/>
    <w:rsid w:val="000205B6"/>
    <w:rsid w:val="000500EF"/>
    <w:rsid w:val="00083BDD"/>
    <w:rsid w:val="000E13F5"/>
    <w:rsid w:val="000F17E8"/>
    <w:rsid w:val="0014214C"/>
    <w:rsid w:val="00156985"/>
    <w:rsid w:val="001711A0"/>
    <w:rsid w:val="00174DFF"/>
    <w:rsid w:val="001D0D11"/>
    <w:rsid w:val="00332770"/>
    <w:rsid w:val="003331EA"/>
    <w:rsid w:val="00361E72"/>
    <w:rsid w:val="004044A5"/>
    <w:rsid w:val="00477A8C"/>
    <w:rsid w:val="004B5193"/>
    <w:rsid w:val="004E5F06"/>
    <w:rsid w:val="004F78C1"/>
    <w:rsid w:val="00504BB1"/>
    <w:rsid w:val="005174D5"/>
    <w:rsid w:val="00520749"/>
    <w:rsid w:val="005369FB"/>
    <w:rsid w:val="00587833"/>
    <w:rsid w:val="005C1948"/>
    <w:rsid w:val="006622E3"/>
    <w:rsid w:val="006847F2"/>
    <w:rsid w:val="006F5EB4"/>
    <w:rsid w:val="00794656"/>
    <w:rsid w:val="007D00B7"/>
    <w:rsid w:val="007D4A3B"/>
    <w:rsid w:val="007E63C6"/>
    <w:rsid w:val="007E7E00"/>
    <w:rsid w:val="00802431"/>
    <w:rsid w:val="008040C1"/>
    <w:rsid w:val="00807099"/>
    <w:rsid w:val="008210E4"/>
    <w:rsid w:val="00823FF8"/>
    <w:rsid w:val="00825B2B"/>
    <w:rsid w:val="008570AA"/>
    <w:rsid w:val="008578F8"/>
    <w:rsid w:val="008E2750"/>
    <w:rsid w:val="008F7EEA"/>
    <w:rsid w:val="00934B22"/>
    <w:rsid w:val="00973029"/>
    <w:rsid w:val="00994503"/>
    <w:rsid w:val="009968ED"/>
    <w:rsid w:val="009B4A2B"/>
    <w:rsid w:val="009D4983"/>
    <w:rsid w:val="009D62BB"/>
    <w:rsid w:val="009F4F02"/>
    <w:rsid w:val="00A16F56"/>
    <w:rsid w:val="00A72CC6"/>
    <w:rsid w:val="00A77120"/>
    <w:rsid w:val="00AE2772"/>
    <w:rsid w:val="00B56F23"/>
    <w:rsid w:val="00BA6B9C"/>
    <w:rsid w:val="00BC02E5"/>
    <w:rsid w:val="00C411E8"/>
    <w:rsid w:val="00C5312D"/>
    <w:rsid w:val="00C65483"/>
    <w:rsid w:val="00D202A1"/>
    <w:rsid w:val="00D473DC"/>
    <w:rsid w:val="00E947E4"/>
    <w:rsid w:val="00F05A8A"/>
    <w:rsid w:val="00F10C41"/>
    <w:rsid w:val="00F30788"/>
    <w:rsid w:val="00F92879"/>
    <w:rsid w:val="00FA1E5F"/>
    <w:rsid w:val="00FD16A9"/>
    <w:rsid w:val="00FE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D949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4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2025-Off_Time_Calendar.dotx</Template>
  <TotalTime>16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2013</vt:lpstr>
    </vt:vector>
  </TitlesOfParts>
  <Company>DA IT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</dc:title>
  <dc:subject/>
  <dc:creator>Dlouhy, Steve</dc:creator>
  <cp:keywords/>
  <cp:lastModifiedBy>Dlouhy, Steve</cp:lastModifiedBy>
  <cp:revision>1</cp:revision>
  <cp:lastPrinted>2015-11-18T12:39:00Z</cp:lastPrinted>
  <dcterms:created xsi:type="dcterms:W3CDTF">2025-11-07T21:20:00Z</dcterms:created>
  <dcterms:modified xsi:type="dcterms:W3CDTF">2025-11-07T21:36:00Z</dcterms:modified>
</cp:coreProperties>
</file>